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AA5462" w14:textId="77777777" w:rsidR="00CB1395" w:rsidRDefault="00CB1395" w:rsidP="00CB1395">
      <w:pPr>
        <w:ind w:left="2880" w:firstLine="720"/>
      </w:pPr>
      <w:r w:rsidRPr="00CB1395">
        <w:rPr>
          <w:b/>
          <w:bCs/>
        </w:rPr>
        <w:t>[GRANTEE LETTERHEAD]</w:t>
      </w:r>
    </w:p>
    <w:p w14:paraId="7273F78F" w14:textId="77777777" w:rsidR="00CB1395" w:rsidRDefault="00CB1395" w:rsidP="00CB1395">
      <w:pPr>
        <w:rPr>
          <w:b/>
          <w:bCs/>
        </w:rPr>
      </w:pPr>
    </w:p>
    <w:p w14:paraId="65ED1F7C" w14:textId="77777777" w:rsidR="00CB1395" w:rsidRPr="00CB1395" w:rsidRDefault="00CB1395" w:rsidP="00CB1395">
      <w:r w:rsidRPr="00CB1395">
        <w:br/>
      </w:r>
      <w:r w:rsidRPr="00CB1395">
        <w:rPr>
          <w:b/>
          <w:bCs/>
        </w:rPr>
        <w:t>[Date]</w:t>
      </w:r>
    </w:p>
    <w:p w14:paraId="54DDBF86" w14:textId="77777777" w:rsidR="00CB1395" w:rsidRPr="00CB1395" w:rsidRDefault="00CB1395" w:rsidP="00CB1395">
      <w:r w:rsidRPr="00CB1395">
        <w:rPr>
          <w:b/>
          <w:bCs/>
        </w:rPr>
        <w:t>To:</w:t>
      </w:r>
      <w:r w:rsidRPr="00CB1395">
        <w:t xml:space="preserve"> </w:t>
      </w:r>
      <w:r>
        <w:t>Tasha Martinez, Capital Outlay Bureau Chief ALTSD</w:t>
      </w:r>
      <w:r w:rsidRPr="00CB1395">
        <w:br/>
      </w:r>
      <w:r w:rsidRPr="00CB1395">
        <w:rPr>
          <w:b/>
          <w:bCs/>
        </w:rPr>
        <w:t>From:</w:t>
      </w:r>
      <w:r w:rsidRPr="00CB1395">
        <w:t xml:space="preserve"> [Grantee Name / Department]</w:t>
      </w:r>
      <w:r w:rsidRPr="00CB1395">
        <w:br/>
      </w:r>
      <w:r w:rsidRPr="00CB1395">
        <w:rPr>
          <w:b/>
          <w:bCs/>
        </w:rPr>
        <w:t>Subject:</w:t>
      </w:r>
      <w:r w:rsidRPr="00CB1395">
        <w:t xml:space="preserve"> Capital Outlay Project Reversion Notice</w:t>
      </w:r>
    </w:p>
    <w:p w14:paraId="5A094B99" w14:textId="77777777" w:rsidR="0024185D" w:rsidRDefault="0024185D" w:rsidP="00CB1395"/>
    <w:p w14:paraId="31A61735" w14:textId="77777777" w:rsidR="00CB1395" w:rsidRPr="00CB1395" w:rsidRDefault="00CB1395" w:rsidP="00CB1395">
      <w:r w:rsidRPr="00CB1395">
        <w:t xml:space="preserve">Dear </w:t>
      </w:r>
      <w:r>
        <w:t>Tasha Martinez, Bureau Chief</w:t>
      </w:r>
    </w:p>
    <w:p w14:paraId="4BD511F0" w14:textId="77777777" w:rsidR="0024185D" w:rsidRDefault="0024185D" w:rsidP="00CB1395"/>
    <w:p w14:paraId="481DFB2E" w14:textId="77777777" w:rsidR="00CB1395" w:rsidRPr="00CB1395" w:rsidRDefault="00CB1395" w:rsidP="00CB1395">
      <w:r w:rsidRPr="00CB1395">
        <w:t xml:space="preserve">Please be advised that capital outlay project number </w:t>
      </w:r>
      <w:r w:rsidRPr="00CB1395">
        <w:rPr>
          <w:b/>
          <w:bCs/>
        </w:rPr>
        <w:t>[Project Number]</w:t>
      </w:r>
      <w:r w:rsidRPr="00CB1395">
        <w:t xml:space="preserve"> associated with </w:t>
      </w:r>
      <w:r w:rsidRPr="00CB1395">
        <w:rPr>
          <w:b/>
          <w:bCs/>
        </w:rPr>
        <w:t>[Senior Center Name]</w:t>
      </w:r>
      <w:r w:rsidRPr="00CB1395">
        <w:t xml:space="preserve"> will be reverting in the amount of </w:t>
      </w:r>
      <w:r w:rsidRPr="00CB1395">
        <w:rPr>
          <w:b/>
          <w:bCs/>
        </w:rPr>
        <w:t>$[Dollar Amount]</w:t>
      </w:r>
      <w:r w:rsidRPr="00CB1395">
        <w:t>.</w:t>
      </w:r>
    </w:p>
    <w:p w14:paraId="4139E921" w14:textId="77777777" w:rsidR="00CB1395" w:rsidRPr="00CB1395" w:rsidRDefault="00CB1395" w:rsidP="00CB1395">
      <w:r w:rsidRPr="00CB1395">
        <w:t>This letter is provided for recordkeeping and documentation purposes. Please contact [Name / Title / Phone / Email] if further clarification is required.</w:t>
      </w:r>
    </w:p>
    <w:p w14:paraId="65B17386" w14:textId="77777777" w:rsidR="0024185D" w:rsidRDefault="0024185D" w:rsidP="00CB1395"/>
    <w:p w14:paraId="63A9C208" w14:textId="77777777" w:rsidR="0024185D" w:rsidRDefault="0024185D" w:rsidP="00CB1395"/>
    <w:p w14:paraId="02858B65" w14:textId="77777777" w:rsidR="00CB1395" w:rsidRDefault="00CB1395" w:rsidP="00CB1395">
      <w:r w:rsidRPr="00CB1395">
        <w:t>Respectfully,</w:t>
      </w:r>
    </w:p>
    <w:p w14:paraId="5841570A" w14:textId="77777777" w:rsidR="00CB1395" w:rsidRPr="00CB1395" w:rsidRDefault="00CB1395" w:rsidP="00CB1395"/>
    <w:p w14:paraId="5DB50110" w14:textId="77777777" w:rsidR="00CB1395" w:rsidRPr="00CB1395" w:rsidRDefault="00CB1395" w:rsidP="00CB1395"/>
    <w:p w14:paraId="03F698E9" w14:textId="77777777" w:rsidR="00CB1395" w:rsidRPr="00CB1395" w:rsidRDefault="00CB1395" w:rsidP="00CB1395">
      <w:r w:rsidRPr="00CB1395">
        <w:rPr>
          <w:b/>
          <w:bCs/>
        </w:rPr>
        <w:t>[Name of Leadership Representative]</w:t>
      </w:r>
      <w:r w:rsidRPr="00CB1395">
        <w:br/>
      </w:r>
      <w:r w:rsidRPr="00CB1395">
        <w:rPr>
          <w:b/>
          <w:bCs/>
        </w:rPr>
        <w:t>[Title]</w:t>
      </w:r>
      <w:r w:rsidRPr="00CB1395">
        <w:br/>
      </w:r>
      <w:r w:rsidRPr="00CB1395">
        <w:rPr>
          <w:b/>
          <w:bCs/>
        </w:rPr>
        <w:t>[Organization]</w:t>
      </w:r>
    </w:p>
    <w:p w14:paraId="2654CACF" w14:textId="77777777" w:rsidR="00B54855" w:rsidRDefault="00B54855"/>
    <w:sectPr w:rsidR="00B548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6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FF4"/>
    <w:rsid w:val="0024185D"/>
    <w:rsid w:val="00386262"/>
    <w:rsid w:val="005C47EF"/>
    <w:rsid w:val="00993171"/>
    <w:rsid w:val="00A174A8"/>
    <w:rsid w:val="00B54855"/>
    <w:rsid w:val="00CB1395"/>
    <w:rsid w:val="00CE7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3E8E49"/>
  <w15:chartTrackingRefBased/>
  <w15:docId w15:val="{0FBE9956-4945-AA40-B857-91C949D59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B13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B13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13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13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13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13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13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13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13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13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B13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B13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13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13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13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13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13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13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B13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B13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B13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B13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B13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B13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B13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B13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13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13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B139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x.lehman/Downloads/Capital%20Outlay%20Project%20Reversion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Capital Outlay Project Reversion Template.dotx</Template>
  <TotalTime>0</TotalTime>
  <Pages>1</Pages>
  <Words>108</Words>
  <Characters>487</Characters>
  <Application>Microsoft Office Word</Application>
  <DocSecurity>0</DocSecurity>
  <Lines>13</Lines>
  <Paragraphs>7</Paragraphs>
  <ScaleCrop>false</ScaleCrop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 Lehman</dc:creator>
  <cp:keywords/>
  <dc:description/>
  <cp:lastModifiedBy>Lehman, Max,  ALTSD</cp:lastModifiedBy>
  <cp:revision>1</cp:revision>
  <dcterms:created xsi:type="dcterms:W3CDTF">2026-04-16T21:47:00Z</dcterms:created>
  <dcterms:modified xsi:type="dcterms:W3CDTF">2026-04-16T21:47:00Z</dcterms:modified>
</cp:coreProperties>
</file>